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26009">
      <w:pPr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公司安全生产承诺</w:t>
      </w:r>
    </w:p>
    <w:p w14:paraId="7B32AF75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1641B331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我公司对安全生产深表重视，坚持安全从我做起，从我做到，殷切地承诺：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 xml:space="preserve"> </w:t>
      </w:r>
    </w:p>
    <w:p w14:paraId="4E3B7A01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一、坚持安全管理制度，严格执行国家安全生产法律、法规和标准，建立安全管理制度，健全安全生产管理机制，切实提高安全生产水平。</w:t>
      </w:r>
    </w:p>
    <w:p w14:paraId="43757415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二、坚持加强安全教育，建立安全教育体系，强化安全意识，引导员工正确对待安全生产，做到每个人都参与安全生产。</w:t>
      </w:r>
    </w:p>
    <w:p w14:paraId="57C5E8DF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三、坚持安全技术措施，实施有效的安全技术措施，把安全技术措施落实到设备、工艺、环境、管理等方面，切实防止事故的发生。</w:t>
      </w:r>
    </w:p>
    <w:p w14:paraId="55FA12E7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四、坚持安全检查，建立安全检查制度，定期对安全生产情况进行检查，及时发现和消除安全隐患，切实防止安全事故的发生。</w:t>
      </w:r>
    </w:p>
    <w:p w14:paraId="47DF5BCE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五、坚持安全责任落实，把安全责任落实到每个岗位，落实安全责任到每一个人，任何人都不得推卸责任，确保安全生产工作的有效实施。</w:t>
      </w:r>
    </w:p>
    <w:p w14:paraId="33905AD8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六、严格执行安全生产纪律，全力以赴维护安全生产秩序，切实执行安全生产纪律，坚决抵制安全生产违规行为，确保安全生产秩序的良好运行。</w:t>
      </w:r>
    </w:p>
    <w:p w14:paraId="0BADB77A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本安全生产承诺书自签订之日起生效，请员工、职工按照承诺书做好安全生产工作，以确保安全生产工作的有效实施。</w:t>
      </w:r>
    </w:p>
    <w:p w14:paraId="5ECD5359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特此承诺。</w:t>
      </w:r>
    </w:p>
    <w:p w14:paraId="16BE3E93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6EE3D234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1B45E339">
      <w:pPr>
        <w:ind w:firstLine="3840" w:firstLineChars="1200"/>
        <w:rPr>
          <w:rFonts w:hint="default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南充市环宇物业管理有限公司</w:t>
      </w:r>
    </w:p>
    <w:p w14:paraId="2159CFE2">
      <w:pPr>
        <w:ind w:firstLine="5120" w:firstLineChars="1600"/>
        <w:rPr>
          <w:rFonts w:hint="default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2024年5月26日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C363415-1DBC-4FEC-8BDB-E48C07D8687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70997EC-4B7F-4C08-A5D6-849185C146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F55A359-502C-43AC-8ABC-BCA39BA1C8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AF67BD7-4B16-42FC-9745-8504C1D2B2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93FA75A-761E-4EC4-B463-C9B43C13F28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374E5BE-E32B-4FEF-84FD-11587479633B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7" w:fontKey="{E44FABE6-5F08-4058-BACE-A965CA450C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NjMjY4MTk5YWM4NzZlZmM0ZGY1NTBjNTU1Mzg3MzgyIiwidXNlckNvdW50IjoxfQ=="/>
  </w:docVars>
  <w:rsids>
    <w:rsidRoot w:val="0F305491"/>
    <w:rsid w:val="0F305491"/>
    <w:rsid w:val="15A01350"/>
    <w:rsid w:val="2D040F5A"/>
    <w:rsid w:val="2F79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9979;&#36733;\WPS%20Office\ed9e74b81d20ca205cfb2eeb68d0e057\&#20844;&#21496;&#23433;&#20840;&#29983;&#20135;&#25215;&#3583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公司安全生产承诺.docx</Template>
  <Pages>2</Pages>
  <Words>460</Words>
  <Characters>460</Characters>
  <Lines>0</Lines>
  <Paragraphs>0</Paragraphs>
  <TotalTime>1</TotalTime>
  <ScaleCrop>false</ScaleCrop>
  <LinksUpToDate>false</LinksUpToDate>
  <CharactersWithSpaces>463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2024-07-17T08:00:00Z</dcterms:created>
  <dc:creator>花谢，自相惜</dc:creator>
  <cp:lastModifiedBy>花谢，自相惜</cp:lastModifiedBy>
  <dcterms:modified xsi:type="dcterms:W3CDTF">2024-07-17T08:02:05Z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C88362894BC049DE89537813A5F732C9_11</vt:lpwstr>
  </property>
  <property fmtid="{D5CDD505-2E9C-101B-9397-08002B2CF9AE}" pid="4" name="KSOTemplateUUID">
    <vt:lpwstr>v1.0_mb_c2e7x/qHsliFi3TgzJQqQw==</vt:lpwstr>
  </property>
</Properties>
</file>