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C15" w:rsidRPr="00E44ED6" w:rsidRDefault="001F4C15" w:rsidP="00E44ED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-46.2pt;margin-top:571.2pt;width:56.4pt;height:21.6pt;rotation:-90;z-index:251658240;visibility:visible" strokeweight=".5pt">
            <v:textbox>
              <w:txbxContent>
                <w:p w:rsidR="001F4C15" w:rsidRDefault="001F4C15">
                  <w:r>
                    <w:rPr>
                      <w:rFonts w:hint="eastAsia"/>
                    </w:rPr>
                    <w:t>附件</w:t>
                  </w:r>
                  <w:r>
                    <w:t>2</w:t>
                  </w:r>
                  <w:r>
                    <w:rPr>
                      <w:rFonts w:hint="eastAsia"/>
                    </w:rPr>
                    <w:t>：</w:t>
                  </w:r>
                </w:p>
              </w:txbxContent>
            </v:textbox>
          </v:shape>
        </w:pict>
      </w:r>
      <w:bookmarkStart w:id="0" w:name="_GoBack"/>
      <w:r w:rsidRPr="009A13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613.5pt;height:424.5pt;rotation:-90;visibility:visible">
            <v:imagedata r:id="rId6" o:title=""/>
          </v:shape>
        </w:pict>
      </w:r>
      <w:r w:rsidRPr="009A1319">
        <w:rPr>
          <w:noProof/>
        </w:rPr>
        <w:pict>
          <v:shape id="图片 6" o:spid="_x0000_i1026" type="#_x0000_t75" style="width:425.25pt;height:630pt;rotation:180;visibility:visible">
            <v:imagedata r:id="rId7" o:title=""/>
          </v:shape>
        </w:pict>
      </w:r>
    </w:p>
    <w:p w:rsidR="001F4C15" w:rsidRPr="00E44ED6" w:rsidRDefault="001F4C15" w:rsidP="00E44ED6"/>
    <w:bookmarkEnd w:id="0"/>
    <w:p w:rsidR="001F4C15" w:rsidRDefault="001F4C15"/>
    <w:sectPr w:rsidR="001F4C15" w:rsidSect="00683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C15" w:rsidRDefault="001F4C15" w:rsidP="00E44ED6">
      <w:r>
        <w:separator/>
      </w:r>
    </w:p>
  </w:endnote>
  <w:endnote w:type="continuationSeparator" w:id="1">
    <w:p w:rsidR="001F4C15" w:rsidRDefault="001F4C15" w:rsidP="00E44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C15" w:rsidRDefault="001F4C15" w:rsidP="00E44ED6">
      <w:r>
        <w:separator/>
      </w:r>
    </w:p>
  </w:footnote>
  <w:footnote w:type="continuationSeparator" w:id="1">
    <w:p w:rsidR="001F4C15" w:rsidRDefault="001F4C15" w:rsidP="00E44E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101A"/>
    <w:rsid w:val="00184D8C"/>
    <w:rsid w:val="001F4C15"/>
    <w:rsid w:val="00414FAE"/>
    <w:rsid w:val="00521808"/>
    <w:rsid w:val="00683405"/>
    <w:rsid w:val="0080101A"/>
    <w:rsid w:val="008B61E6"/>
    <w:rsid w:val="009A1319"/>
    <w:rsid w:val="00E4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05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4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4ED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44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4ED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母龙心</dc:creator>
  <cp:keywords/>
  <dc:description/>
  <cp:lastModifiedBy>98</cp:lastModifiedBy>
  <cp:revision>2</cp:revision>
  <dcterms:created xsi:type="dcterms:W3CDTF">2020-01-15T09:27:00Z</dcterms:created>
  <dcterms:modified xsi:type="dcterms:W3CDTF">2020-01-15T09:27:00Z</dcterms:modified>
</cp:coreProperties>
</file>